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AF6B449" w14:textId="2BEBE541" w:rsidR="008F75FD" w:rsidRDefault="008F75FD">
      <w:bookmarkStart w:id="0" w:name="_GoBack"/>
      <w:bookmarkEnd w:id="0"/>
    </w:p>
    <w:p w14:paraId="47BACD37" w14:textId="77777777" w:rsidR="00F12811" w:rsidRPr="008E1E21" w:rsidRDefault="00F12811" w:rsidP="00F12811">
      <w:pPr>
        <w:pStyle w:val="Ttulo1"/>
        <w:rPr>
          <w:rFonts w:ascii="Arial" w:eastAsia="Calibri" w:hAnsi="Arial" w:cs="Arial"/>
          <w:b w:val="0"/>
          <w:sz w:val="24"/>
          <w:szCs w:val="24"/>
        </w:rPr>
      </w:pPr>
      <w:r w:rsidRPr="008E1E21">
        <w:rPr>
          <w:rFonts w:ascii="Arial" w:eastAsia="Calibri" w:hAnsi="Arial" w:cs="Arial"/>
          <w:sz w:val="24"/>
          <w:szCs w:val="24"/>
        </w:rPr>
        <w:t>PLANEJAMEN</w:t>
      </w:r>
      <w:r>
        <w:rPr>
          <w:rFonts w:ascii="Arial" w:eastAsia="Calibri" w:hAnsi="Arial" w:cs="Arial"/>
          <w:sz w:val="24"/>
          <w:szCs w:val="24"/>
        </w:rPr>
        <w:t>TO 1º ANO-1 VESPERTINO.</w:t>
      </w:r>
    </w:p>
    <w:p w14:paraId="645F91B7" w14:textId="77777777" w:rsidR="00F12811" w:rsidRPr="008E1E21" w:rsidRDefault="00F12811" w:rsidP="00F12811">
      <w:pPr>
        <w:rPr>
          <w:rFonts w:ascii="Arial" w:eastAsia="Calibri" w:hAnsi="Arial" w:cs="Arial"/>
          <w:szCs w:val="24"/>
          <w:lang w:eastAsia="en-US"/>
        </w:rPr>
      </w:pPr>
    </w:p>
    <w:p w14:paraId="41661869" w14:textId="649E0454" w:rsidR="00F12811" w:rsidRPr="008E1E21" w:rsidRDefault="00F12811" w:rsidP="00F12811">
      <w:pPr>
        <w:spacing w:after="200" w:line="276" w:lineRule="auto"/>
        <w:jc w:val="both"/>
        <w:rPr>
          <w:rFonts w:ascii="Arial" w:eastAsia="Calibri" w:hAnsi="Arial" w:cs="Arial"/>
          <w:szCs w:val="24"/>
          <w:lang w:eastAsia="en-US"/>
        </w:rPr>
      </w:pPr>
      <w:r>
        <w:rPr>
          <w:rFonts w:ascii="Arial" w:eastAsia="Calibri" w:hAnsi="Arial" w:cs="Arial"/>
          <w:szCs w:val="24"/>
          <w:lang w:eastAsia="en-US"/>
        </w:rPr>
        <w:t>PROFESSORA: BEATRIZ PADILHA</w:t>
      </w:r>
      <w:r w:rsidR="007C6648">
        <w:rPr>
          <w:rFonts w:ascii="Arial" w:eastAsia="Calibri" w:hAnsi="Arial" w:cs="Arial"/>
          <w:szCs w:val="24"/>
          <w:lang w:eastAsia="en-US"/>
        </w:rPr>
        <w:t xml:space="preserve"> E EDELIR FÁTIMA DEITOS</w:t>
      </w:r>
    </w:p>
    <w:p w14:paraId="04C34273" w14:textId="057EA902" w:rsidR="00F12811" w:rsidRPr="008E1E21" w:rsidRDefault="00F12811" w:rsidP="00F12811">
      <w:pPr>
        <w:spacing w:after="200" w:line="276" w:lineRule="auto"/>
        <w:jc w:val="both"/>
        <w:rPr>
          <w:rFonts w:ascii="Arial" w:eastAsia="Calibri" w:hAnsi="Arial" w:cs="Arial"/>
          <w:szCs w:val="24"/>
          <w:lang w:eastAsia="en-US"/>
        </w:rPr>
      </w:pPr>
      <w:r>
        <w:rPr>
          <w:rFonts w:ascii="Arial" w:eastAsia="Calibri" w:hAnsi="Arial" w:cs="Arial"/>
          <w:szCs w:val="24"/>
          <w:lang w:eastAsia="en-US"/>
        </w:rPr>
        <w:t>PERÍODO: DE 26 DE NOVEMBRO A 10 DE DEZEMBRO</w:t>
      </w:r>
      <w:r w:rsidRPr="008E1E21">
        <w:rPr>
          <w:rFonts w:ascii="Arial" w:eastAsia="Calibri" w:hAnsi="Arial" w:cs="Arial"/>
          <w:szCs w:val="24"/>
          <w:lang w:eastAsia="en-US"/>
        </w:rPr>
        <w:t xml:space="preserve">.  </w:t>
      </w:r>
    </w:p>
    <w:p w14:paraId="13C6ABD5" w14:textId="77777777" w:rsidR="00F12811" w:rsidRDefault="00F12811"/>
    <w:p w14:paraId="0D1D2723" w14:textId="5B49F32B" w:rsidR="00F12811" w:rsidRDefault="00F12811"/>
    <w:p w14:paraId="3F02AB56" w14:textId="3600E71B" w:rsidR="008458BE" w:rsidRDefault="008458BE">
      <w:r>
        <w:t>AS ATIVIDADES DESSE PLANEJAMENTO DEVERÃO SER REALIZADAS NAS FOLHAS E ENTREGUES NA ESCOLA.</w:t>
      </w:r>
    </w:p>
    <w:p w14:paraId="5BAED0F2" w14:textId="77777777" w:rsidR="008458BE" w:rsidRDefault="008458BE"/>
    <w:p w14:paraId="06D19FDA" w14:textId="245E765C" w:rsidR="00F12811" w:rsidRDefault="00F12811"/>
    <w:p w14:paraId="56EF7AAB" w14:textId="3C41C465" w:rsidR="00C67F84" w:rsidRDefault="00C67F84"/>
    <w:p w14:paraId="42181B1A" w14:textId="31D48811" w:rsidR="00C67F84" w:rsidRDefault="00C67F84"/>
    <w:p w14:paraId="4174C2ED" w14:textId="3766D444" w:rsidR="00C67F84" w:rsidRDefault="00C67F84"/>
    <w:p w14:paraId="7EEA0A31" w14:textId="77777777" w:rsidR="00C67F84" w:rsidRDefault="00C67F84"/>
    <w:p w14:paraId="778B32C1" w14:textId="71A2F07F" w:rsidR="00F12811" w:rsidRDefault="00372361" w:rsidP="00DF192A">
      <w:pPr>
        <w:jc w:val="center"/>
      </w:pPr>
      <w:r>
        <w:rPr>
          <w:noProof/>
        </w:rPr>
        <w:drawing>
          <wp:inline distT="0" distB="0" distL="0" distR="0" wp14:anchorId="12F13652" wp14:editId="064C5BCE">
            <wp:extent cx="5800725" cy="3922081"/>
            <wp:effectExtent l="0" t="0" r="0" b="254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5606" cy="393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2DFFA" w14:textId="723744D2" w:rsidR="000F55E0" w:rsidRDefault="000F55E0">
      <w:pPr>
        <w:spacing w:after="160" w:line="259" w:lineRule="auto"/>
      </w:pPr>
      <w:r>
        <w:br w:type="page"/>
      </w:r>
    </w:p>
    <w:p w14:paraId="4D5825AC" w14:textId="4A1CAF35" w:rsidR="000F55E0" w:rsidRDefault="000F55E0" w:rsidP="001E7DBF">
      <w:pPr>
        <w:jc w:val="center"/>
      </w:pPr>
      <w:r>
        <w:rPr>
          <w:noProof/>
        </w:rPr>
        <w:lastRenderedPageBreak/>
        <w:drawing>
          <wp:inline distT="0" distB="0" distL="0" distR="0" wp14:anchorId="02CAC4FE" wp14:editId="7E1ADAA1">
            <wp:extent cx="4838700" cy="749362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049" cy="750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A59F9" w14:textId="7B8E42BC" w:rsidR="000F55E0" w:rsidRDefault="000F55E0">
      <w:pPr>
        <w:spacing w:after="160" w:line="259" w:lineRule="auto"/>
      </w:pPr>
      <w:r>
        <w:br w:type="page"/>
      </w:r>
    </w:p>
    <w:p w14:paraId="1BA32527" w14:textId="37F4DCD2" w:rsidR="000F55E0" w:rsidRDefault="001E7DBF" w:rsidP="001E7DBF">
      <w:pPr>
        <w:jc w:val="center"/>
      </w:pPr>
      <w:r>
        <w:rPr>
          <w:noProof/>
        </w:rPr>
        <w:lastRenderedPageBreak/>
        <w:drawing>
          <wp:inline distT="0" distB="0" distL="0" distR="0" wp14:anchorId="52572AC9" wp14:editId="6E17994C">
            <wp:extent cx="5324475" cy="7230564"/>
            <wp:effectExtent l="0" t="0" r="0" b="889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912" cy="723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834B0" w14:textId="669A19F4" w:rsidR="001E7DBF" w:rsidRDefault="001E7DBF">
      <w:pPr>
        <w:spacing w:after="160" w:line="259" w:lineRule="auto"/>
      </w:pPr>
      <w:r>
        <w:br w:type="page"/>
      </w:r>
    </w:p>
    <w:p w14:paraId="40E29390" w14:textId="59AA9611" w:rsidR="001E7DBF" w:rsidRDefault="001E7DBF" w:rsidP="001E7DBF">
      <w:pPr>
        <w:jc w:val="center"/>
      </w:pPr>
      <w:r>
        <w:rPr>
          <w:noProof/>
        </w:rPr>
        <w:lastRenderedPageBreak/>
        <w:drawing>
          <wp:inline distT="0" distB="0" distL="0" distR="0" wp14:anchorId="5FCA5601" wp14:editId="7397AC35">
            <wp:extent cx="4867275" cy="7561935"/>
            <wp:effectExtent l="0" t="0" r="0" b="127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441" cy="7574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BF600" w14:textId="027BC191" w:rsidR="001E7DBF" w:rsidRDefault="001E7DBF">
      <w:pPr>
        <w:spacing w:after="160" w:line="259" w:lineRule="auto"/>
      </w:pPr>
      <w:r>
        <w:br w:type="page"/>
      </w:r>
    </w:p>
    <w:p w14:paraId="60BD8B26" w14:textId="243F2425" w:rsidR="001E7DBF" w:rsidRDefault="001E7DBF" w:rsidP="001E7DBF">
      <w:pPr>
        <w:jc w:val="center"/>
      </w:pPr>
      <w:r>
        <w:rPr>
          <w:noProof/>
        </w:rPr>
        <w:lastRenderedPageBreak/>
        <w:drawing>
          <wp:inline distT="0" distB="0" distL="0" distR="0" wp14:anchorId="3CE096F9" wp14:editId="77AF6F96">
            <wp:extent cx="5305425" cy="7530992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526" cy="753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A55FE" w14:textId="61110BC1" w:rsidR="001E7DBF" w:rsidRDefault="001E7DBF">
      <w:pPr>
        <w:spacing w:after="160" w:line="259" w:lineRule="auto"/>
      </w:pPr>
      <w:r>
        <w:br w:type="page"/>
      </w:r>
    </w:p>
    <w:p w14:paraId="65FCE399" w14:textId="6727F18C" w:rsidR="001E7DBF" w:rsidRDefault="00C325A8" w:rsidP="001E7DBF">
      <w:pPr>
        <w:jc w:val="center"/>
      </w:pPr>
      <w:r>
        <w:rPr>
          <w:noProof/>
        </w:rPr>
        <w:lastRenderedPageBreak/>
        <w:drawing>
          <wp:inline distT="0" distB="0" distL="0" distR="0" wp14:anchorId="37857A0C" wp14:editId="1ECBDB26">
            <wp:extent cx="5153025" cy="7468964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689" cy="748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0A986" w14:textId="2BAEDF99" w:rsidR="001E7DBF" w:rsidRDefault="003E7729" w:rsidP="00570B2D">
      <w:pPr>
        <w:jc w:val="center"/>
      </w:pPr>
      <w:r>
        <w:rPr>
          <w:noProof/>
        </w:rPr>
        <w:lastRenderedPageBreak/>
        <w:drawing>
          <wp:inline distT="0" distB="0" distL="0" distR="0" wp14:anchorId="1FF99558" wp14:editId="43F867B2">
            <wp:extent cx="5276850" cy="7467444"/>
            <wp:effectExtent l="0" t="0" r="0" b="63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559" cy="747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77CFC" w14:textId="49D2BCF1" w:rsidR="003E7729" w:rsidRDefault="003E7729">
      <w:pPr>
        <w:spacing w:after="160" w:line="259" w:lineRule="auto"/>
      </w:pPr>
      <w:r>
        <w:br w:type="page"/>
      </w:r>
    </w:p>
    <w:p w14:paraId="34A74AE2" w14:textId="0F2D114E" w:rsidR="003E7729" w:rsidRDefault="003E7729" w:rsidP="003E7729">
      <w:pPr>
        <w:jc w:val="center"/>
      </w:pPr>
      <w:r>
        <w:rPr>
          <w:noProof/>
        </w:rPr>
        <w:lastRenderedPageBreak/>
        <w:drawing>
          <wp:inline distT="0" distB="0" distL="0" distR="0" wp14:anchorId="7E53B03C" wp14:editId="5ADE43F3">
            <wp:extent cx="5311077" cy="7172325"/>
            <wp:effectExtent l="0" t="0" r="444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085" cy="717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D88B8" w14:textId="58C33C87" w:rsidR="003E7729" w:rsidRDefault="003E7729" w:rsidP="003E7729">
      <w:pPr>
        <w:jc w:val="center"/>
      </w:pPr>
    </w:p>
    <w:p w14:paraId="54F5F590" w14:textId="7ADA6C14" w:rsidR="003E7729" w:rsidRDefault="003E7729">
      <w:pPr>
        <w:spacing w:after="160" w:line="259" w:lineRule="auto"/>
      </w:pPr>
      <w:r>
        <w:br w:type="page"/>
      </w:r>
    </w:p>
    <w:p w14:paraId="28712225" w14:textId="5EE08D8F" w:rsidR="003E7729" w:rsidRDefault="003E7729" w:rsidP="003E7729">
      <w:pPr>
        <w:jc w:val="center"/>
      </w:pPr>
      <w:r>
        <w:rPr>
          <w:noProof/>
        </w:rPr>
        <w:lastRenderedPageBreak/>
        <w:drawing>
          <wp:inline distT="0" distB="0" distL="0" distR="0" wp14:anchorId="61A31926" wp14:editId="3086AAE7">
            <wp:extent cx="5667375" cy="7464256"/>
            <wp:effectExtent l="0" t="0" r="0" b="381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761" cy="746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50D5D" w14:textId="18CE6E79" w:rsidR="003E7729" w:rsidRDefault="003E7729">
      <w:pPr>
        <w:spacing w:after="160" w:line="259" w:lineRule="auto"/>
      </w:pPr>
      <w:r>
        <w:br w:type="page"/>
      </w:r>
    </w:p>
    <w:p w14:paraId="4270C896" w14:textId="338280DF" w:rsidR="003E7729" w:rsidRDefault="003E7729" w:rsidP="003E7729">
      <w:pPr>
        <w:jc w:val="center"/>
      </w:pPr>
      <w:r>
        <w:rPr>
          <w:noProof/>
        </w:rPr>
        <w:lastRenderedPageBreak/>
        <w:drawing>
          <wp:inline distT="0" distB="0" distL="0" distR="0" wp14:anchorId="51C6F52B" wp14:editId="04F70218">
            <wp:extent cx="4724400" cy="7518589"/>
            <wp:effectExtent l="0" t="0" r="0" b="635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686" cy="752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6C59A" w14:textId="2F27245E" w:rsidR="003E7729" w:rsidRDefault="003E7729">
      <w:pPr>
        <w:spacing w:after="160" w:line="259" w:lineRule="auto"/>
      </w:pPr>
      <w:r>
        <w:br w:type="page"/>
      </w:r>
    </w:p>
    <w:p w14:paraId="0BAAE7E5" w14:textId="4E328AAC" w:rsidR="003E7729" w:rsidRDefault="003E7729" w:rsidP="003E7729">
      <w:pPr>
        <w:jc w:val="center"/>
      </w:pPr>
      <w:r>
        <w:rPr>
          <w:noProof/>
        </w:rPr>
        <w:lastRenderedPageBreak/>
        <w:drawing>
          <wp:inline distT="0" distB="0" distL="0" distR="0" wp14:anchorId="7611DFDF" wp14:editId="09B3FD99">
            <wp:extent cx="5572125" cy="7446130"/>
            <wp:effectExtent l="0" t="0" r="0" b="254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179" cy="745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0A430" w14:textId="0447B370" w:rsidR="003E7729" w:rsidRDefault="003E7729">
      <w:pPr>
        <w:spacing w:after="160" w:line="259" w:lineRule="auto"/>
      </w:pPr>
      <w:r>
        <w:br w:type="page"/>
      </w:r>
    </w:p>
    <w:p w14:paraId="4DBB75AD" w14:textId="668CA038" w:rsidR="003E7729" w:rsidRDefault="003E7729" w:rsidP="003E7729">
      <w:pPr>
        <w:jc w:val="center"/>
      </w:pPr>
      <w:r>
        <w:rPr>
          <w:noProof/>
        </w:rPr>
        <w:lastRenderedPageBreak/>
        <w:drawing>
          <wp:inline distT="0" distB="0" distL="0" distR="0" wp14:anchorId="4958DB91" wp14:editId="75A6309A">
            <wp:extent cx="6798310" cy="4492625"/>
            <wp:effectExtent l="0" t="0" r="2540" b="317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449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B7D94" w14:textId="77777777" w:rsidR="0081605B" w:rsidRDefault="0081605B" w:rsidP="003E7729">
      <w:pPr>
        <w:jc w:val="center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1"/>
        <w:gridCol w:w="5381"/>
      </w:tblGrid>
      <w:tr w:rsidR="007327B3" w14:paraId="4E96DDFC" w14:textId="77777777" w:rsidTr="0081605B">
        <w:tc>
          <w:tcPr>
            <w:tcW w:w="5381" w:type="dxa"/>
          </w:tcPr>
          <w:p w14:paraId="45D01521" w14:textId="77777777" w:rsidR="007327B3" w:rsidRDefault="007327B3" w:rsidP="007327B3">
            <w:pPr>
              <w:ind w:left="171" w:hanging="171"/>
            </w:pPr>
            <w:r>
              <w:t>5-SABENDO QUE AS GAIVOT</w:t>
            </w:r>
            <w:r w:rsidR="00AA1143">
              <w:t>A</w:t>
            </w:r>
            <w:r>
              <w:t>S PODEM BEBER ÁGUA DOCE OU SALGADA, QUAL DAS DUAS É DE SUA PREFERÊNCIA?</w:t>
            </w:r>
          </w:p>
          <w:p w14:paraId="6D1207BF" w14:textId="547FCC5E" w:rsidR="00CE6BE9" w:rsidRDefault="00CE6BE9" w:rsidP="007327B3">
            <w:pPr>
              <w:ind w:left="171" w:hanging="171"/>
            </w:pPr>
          </w:p>
        </w:tc>
        <w:tc>
          <w:tcPr>
            <w:tcW w:w="5381" w:type="dxa"/>
          </w:tcPr>
          <w:p w14:paraId="67C0129C" w14:textId="0BAECEE3" w:rsidR="007327B3" w:rsidRDefault="007327B3" w:rsidP="00F14485">
            <w:pPr>
              <w:ind w:left="173" w:hanging="141"/>
            </w:pPr>
            <w:r>
              <w:t>4</w:t>
            </w:r>
            <w:r w:rsidR="00F14485">
              <w:t>- QUAL SERIA O ALIMENTO ENCONTRADO PELA GAIVOTA NOS GRANDES PORTOS?</w:t>
            </w:r>
          </w:p>
        </w:tc>
      </w:tr>
      <w:tr w:rsidR="007327B3" w14:paraId="25F8EF1A" w14:textId="77777777" w:rsidTr="0081605B">
        <w:tc>
          <w:tcPr>
            <w:tcW w:w="5381" w:type="dxa"/>
          </w:tcPr>
          <w:p w14:paraId="2F59362E" w14:textId="77777777" w:rsidR="007327B3" w:rsidRDefault="007327B3" w:rsidP="007327B3">
            <w:pPr>
              <w:ind w:left="171" w:hanging="171"/>
            </w:pPr>
            <w:r>
              <w:t>3- AS GAIVOTAS ALÉM DE VERSATILIDADE E UM ESTILO DE VIDA DESPREOCUPADO, QUAL É O OUTRO SÍMBOLO QUE AS REPRESENTAM?</w:t>
            </w:r>
          </w:p>
          <w:p w14:paraId="0CCEFB4B" w14:textId="5AC76ACE" w:rsidR="00CE6BE9" w:rsidRDefault="00CE6BE9" w:rsidP="007327B3">
            <w:pPr>
              <w:ind w:left="171" w:hanging="171"/>
            </w:pPr>
          </w:p>
        </w:tc>
        <w:tc>
          <w:tcPr>
            <w:tcW w:w="5381" w:type="dxa"/>
          </w:tcPr>
          <w:p w14:paraId="7B8B318D" w14:textId="5F203982" w:rsidR="007327B3" w:rsidRDefault="00F14485" w:rsidP="00F14485">
            <w:pPr>
              <w:ind w:left="173" w:hanging="141"/>
            </w:pPr>
            <w:r>
              <w:t>1- AS GAIVOTAS TÊM ALIMENTAÇÃO RESTRITA, QUAL É O LUGAR QUE COSTUMAM HABITAR PARA ENCONTRAR O SEU ALIMENTO?</w:t>
            </w:r>
          </w:p>
        </w:tc>
      </w:tr>
      <w:tr w:rsidR="007327B3" w14:paraId="4BD4DD8E" w14:textId="77777777" w:rsidTr="0081605B">
        <w:tc>
          <w:tcPr>
            <w:tcW w:w="5381" w:type="dxa"/>
          </w:tcPr>
          <w:p w14:paraId="59F97C1B" w14:textId="2527BDCF" w:rsidR="007327B3" w:rsidRDefault="007327B3" w:rsidP="007327B3">
            <w:pPr>
              <w:ind w:left="171" w:hanging="171"/>
            </w:pPr>
            <w:r>
              <w:t>6- COMO SE CHAMA A PRAIA QUE RECEBEU HOMENAGEM DEDICADA AO NOME DE UM PÁSSARO?</w:t>
            </w:r>
          </w:p>
        </w:tc>
        <w:tc>
          <w:tcPr>
            <w:tcW w:w="5381" w:type="dxa"/>
          </w:tcPr>
          <w:p w14:paraId="531AF279" w14:textId="0D869F0E" w:rsidR="007327B3" w:rsidRDefault="00F14485" w:rsidP="00F14485">
            <w:pPr>
              <w:ind w:left="173" w:hanging="141"/>
            </w:pPr>
            <w:r>
              <w:t>2- COMO É CHAMADO UM BANCO DE GAIVOTAS?</w:t>
            </w:r>
          </w:p>
        </w:tc>
      </w:tr>
      <w:tr w:rsidR="0081605B" w14:paraId="13660229" w14:textId="77777777" w:rsidTr="0081605B">
        <w:tc>
          <w:tcPr>
            <w:tcW w:w="5381" w:type="dxa"/>
          </w:tcPr>
          <w:p w14:paraId="5E2E1D1B" w14:textId="759958AB" w:rsidR="0081605B" w:rsidRDefault="0081605B" w:rsidP="0081605B">
            <w:pPr>
              <w:ind w:left="171" w:hanging="171"/>
            </w:pPr>
          </w:p>
        </w:tc>
        <w:tc>
          <w:tcPr>
            <w:tcW w:w="5381" w:type="dxa"/>
          </w:tcPr>
          <w:p w14:paraId="2A1F7205" w14:textId="38E18F88" w:rsidR="0081605B" w:rsidRDefault="0081605B" w:rsidP="0081605B">
            <w:r>
              <w:t>7- EM QUE PAÍS SE ENCONTRA A MAIOR QUANTIDADE DE ESPÉCIES DE GAIVOTAS?</w:t>
            </w:r>
          </w:p>
        </w:tc>
      </w:tr>
    </w:tbl>
    <w:p w14:paraId="3430EA9F" w14:textId="0D129337" w:rsidR="003E7729" w:rsidRDefault="003E7729" w:rsidP="003E7729">
      <w:pPr>
        <w:jc w:val="center"/>
      </w:pPr>
    </w:p>
    <w:p w14:paraId="1CA667E5" w14:textId="31294497" w:rsidR="00065A78" w:rsidRDefault="00065A78" w:rsidP="00065A78">
      <w:pPr>
        <w:spacing w:after="160" w:line="259" w:lineRule="auto"/>
        <w:jc w:val="center"/>
      </w:pPr>
      <w:r>
        <w:br w:type="page"/>
      </w:r>
      <w:r>
        <w:rPr>
          <w:noProof/>
        </w:rPr>
        <w:lastRenderedPageBreak/>
        <w:drawing>
          <wp:inline distT="0" distB="0" distL="0" distR="0" wp14:anchorId="177E3327" wp14:editId="5D3D4CFE">
            <wp:extent cx="2867025" cy="3762444"/>
            <wp:effectExtent l="0" t="0" r="0" b="952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306" cy="378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1197E" w14:textId="20EE68D3" w:rsidR="00065A78" w:rsidRDefault="00065A78" w:rsidP="00065A78">
      <w:pPr>
        <w:spacing w:after="160" w:line="259" w:lineRule="auto"/>
        <w:jc w:val="center"/>
      </w:pPr>
    </w:p>
    <w:p w14:paraId="28B29737" w14:textId="42185EA1" w:rsidR="00460E9B" w:rsidRDefault="00065A78" w:rsidP="006805E8">
      <w:pPr>
        <w:spacing w:after="160" w:line="259" w:lineRule="auto"/>
        <w:jc w:val="center"/>
      </w:pPr>
      <w:r>
        <w:rPr>
          <w:noProof/>
        </w:rPr>
        <w:drawing>
          <wp:inline distT="0" distB="0" distL="0" distR="0" wp14:anchorId="12EB60C1" wp14:editId="4C7F7AC2">
            <wp:extent cx="4924425" cy="3333105"/>
            <wp:effectExtent l="0" t="0" r="0" b="127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283" cy="334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0E9B" w:rsidSect="00EB7904">
      <w:headerReference w:type="default" r:id="rId21"/>
      <w:footerReference w:type="default" r:id="rId22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167B95A" w14:textId="77777777" w:rsidR="0038338C" w:rsidRDefault="0038338C" w:rsidP="001E7DBF">
      <w:r>
        <w:separator/>
      </w:r>
    </w:p>
  </w:endnote>
  <w:endnote w:type="continuationSeparator" w:id="0">
    <w:p w14:paraId="057B2A7B" w14:textId="77777777" w:rsidR="0038338C" w:rsidRDefault="0038338C" w:rsidP="001E7D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acomgrade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0065"/>
      <w:gridCol w:w="567"/>
    </w:tblGrid>
    <w:tr w:rsidR="00570B2D" w14:paraId="5668FADF" w14:textId="77777777" w:rsidTr="00570B2D">
      <w:tc>
        <w:tcPr>
          <w:tcW w:w="10065" w:type="dxa"/>
        </w:tcPr>
        <w:p w14:paraId="4AF182D3" w14:textId="77777777" w:rsidR="00570B2D" w:rsidRDefault="00570B2D" w:rsidP="00570B2D">
          <w:pPr>
            <w:pStyle w:val="Rodap"/>
            <w:jc w:val="center"/>
            <w:rPr>
              <w:sz w:val="20"/>
            </w:rPr>
          </w:pPr>
          <w:r>
            <w:rPr>
              <w:sz w:val="20"/>
            </w:rPr>
            <w:t>E-mail: educacao@ervalvelho.sc.gov.br</w:t>
          </w:r>
        </w:p>
        <w:p w14:paraId="2E34B80A" w14:textId="77777777" w:rsidR="00570B2D" w:rsidRDefault="00570B2D" w:rsidP="00570B2D">
          <w:pPr>
            <w:pStyle w:val="Rodap"/>
            <w:jc w:val="center"/>
            <w:rPr>
              <w:sz w:val="20"/>
            </w:rPr>
          </w:pPr>
          <w:r>
            <w:rPr>
              <w:sz w:val="20"/>
            </w:rPr>
            <w:t xml:space="preserve">Rua:Cel. Honorato Vieira-1073-Centro Fone: (49) 3542-1184 </w:t>
          </w:r>
        </w:p>
        <w:p w14:paraId="378513E0" w14:textId="77777777" w:rsidR="00570B2D" w:rsidRPr="005374E0" w:rsidRDefault="00570B2D" w:rsidP="00570B2D">
          <w:pPr>
            <w:pStyle w:val="Rodap"/>
            <w:jc w:val="center"/>
            <w:rPr>
              <w:sz w:val="20"/>
            </w:rPr>
          </w:pPr>
          <w:r>
            <w:rPr>
              <w:sz w:val="20"/>
            </w:rPr>
            <w:t xml:space="preserve"> Cep:89613-000</w:t>
          </w:r>
          <w:r>
            <w:rPr>
              <w:b/>
              <w:sz w:val="20"/>
            </w:rPr>
            <w:t>ERVAL VELHO</w:t>
          </w:r>
          <w:r>
            <w:rPr>
              <w:sz w:val="20"/>
            </w:rPr>
            <w:t xml:space="preserve"> – SC </w:t>
          </w:r>
        </w:p>
      </w:tc>
      <w:tc>
        <w:tcPr>
          <w:tcW w:w="567" w:type="dxa"/>
        </w:tcPr>
        <w:p w14:paraId="075853B7" w14:textId="77777777" w:rsidR="00570B2D" w:rsidRDefault="0038338C" w:rsidP="00570B2D">
          <w:pPr>
            <w:pStyle w:val="Rodap"/>
            <w:jc w:val="right"/>
          </w:pPr>
          <w:sdt>
            <w:sdtPr>
              <w:id w:val="-865674944"/>
              <w:docPartObj>
                <w:docPartGallery w:val="Page Numbers (Bottom of Page)"/>
                <w:docPartUnique/>
              </w:docPartObj>
            </w:sdtPr>
            <w:sdtEndPr/>
            <w:sdtContent>
              <w:r w:rsidR="00570B2D">
                <w:fldChar w:fldCharType="begin"/>
              </w:r>
              <w:r w:rsidR="00570B2D">
                <w:instrText>PAGE   \* MERGEFORMAT</w:instrText>
              </w:r>
              <w:r w:rsidR="00570B2D">
                <w:fldChar w:fldCharType="separate"/>
              </w:r>
              <w:r w:rsidR="00C10FA7">
                <w:rPr>
                  <w:noProof/>
                </w:rPr>
                <w:t>1</w:t>
              </w:r>
              <w:r w:rsidR="00570B2D">
                <w:fldChar w:fldCharType="end"/>
              </w:r>
            </w:sdtContent>
          </w:sdt>
        </w:p>
        <w:p w14:paraId="62905710" w14:textId="77777777" w:rsidR="00570B2D" w:rsidRDefault="00570B2D" w:rsidP="00570B2D">
          <w:pPr>
            <w:pStyle w:val="Rodap"/>
            <w:jc w:val="center"/>
          </w:pPr>
        </w:p>
      </w:tc>
    </w:tr>
  </w:tbl>
  <w:p w14:paraId="2EFD1030" w14:textId="77777777" w:rsidR="001E7DBF" w:rsidRDefault="001E7DBF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99B4CB" w14:textId="77777777" w:rsidR="0038338C" w:rsidRDefault="0038338C" w:rsidP="001E7DBF">
      <w:r>
        <w:separator/>
      </w:r>
    </w:p>
  </w:footnote>
  <w:footnote w:type="continuationSeparator" w:id="0">
    <w:p w14:paraId="3EABDCAD" w14:textId="77777777" w:rsidR="0038338C" w:rsidRDefault="0038338C" w:rsidP="001E7D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acomgrade"/>
      <w:tblW w:w="10343" w:type="dxa"/>
      <w:tblLook w:val="04A0" w:firstRow="1" w:lastRow="0" w:firstColumn="1" w:lastColumn="0" w:noHBand="0" w:noVBand="1"/>
    </w:tblPr>
    <w:tblGrid>
      <w:gridCol w:w="2316"/>
      <w:gridCol w:w="8027"/>
    </w:tblGrid>
    <w:tr w:rsidR="00570B2D" w14:paraId="6ED0FC8E" w14:textId="77777777" w:rsidTr="001063E6">
      <w:trPr>
        <w:trHeight w:val="1842"/>
      </w:trPr>
      <w:tc>
        <w:tcPr>
          <w:tcW w:w="2316" w:type="dxa"/>
        </w:tcPr>
        <w:p w14:paraId="4B15C2C1" w14:textId="77777777" w:rsidR="00570B2D" w:rsidRDefault="00570B2D" w:rsidP="00570B2D">
          <w:r>
            <w:rPr>
              <w:noProof/>
            </w:rPr>
            <w:drawing>
              <wp:anchor distT="0" distB="0" distL="114300" distR="114300" simplePos="0" relativeHeight="251659264" behindDoc="0" locked="0" layoutInCell="1" allowOverlap="1" wp14:anchorId="6275D3DD" wp14:editId="5D4D9DED">
                <wp:simplePos x="0" y="0"/>
                <wp:positionH relativeFrom="column">
                  <wp:posOffset>-65405</wp:posOffset>
                </wp:positionH>
                <wp:positionV relativeFrom="paragraph">
                  <wp:posOffset>45720</wp:posOffset>
                </wp:positionV>
                <wp:extent cx="1333500" cy="933450"/>
                <wp:effectExtent l="0" t="0" r="0" b="0"/>
                <wp:wrapSquare wrapText="bothSides"/>
                <wp:docPr id="5" name="Imagem 5" descr="PREFE ERVAL VELHO PNG - CORRETA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m 2" descr="PREFE ERVAL VELHO PNG - CORRETA"/>
                        <pic:cNvPicPr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33500" cy="933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8027" w:type="dxa"/>
        </w:tcPr>
        <w:p w14:paraId="1CDD3670" w14:textId="77777777" w:rsidR="00570B2D" w:rsidRPr="003A5641" w:rsidRDefault="00570B2D" w:rsidP="00570B2D">
          <w:pPr>
            <w:pStyle w:val="Cabealho"/>
            <w:ind w:left="32"/>
            <w:rPr>
              <w:sz w:val="22"/>
              <w:szCs w:val="22"/>
            </w:rPr>
          </w:pPr>
          <w:r w:rsidRPr="003A5641">
            <w:rPr>
              <w:sz w:val="22"/>
              <w:szCs w:val="22"/>
            </w:rPr>
            <w:t>ESTADO DE SANTA CATARINA</w:t>
          </w:r>
        </w:p>
        <w:p w14:paraId="6D7E35BC" w14:textId="77777777" w:rsidR="00570B2D" w:rsidRPr="003A5641" w:rsidRDefault="00570B2D" w:rsidP="00570B2D">
          <w:pPr>
            <w:pStyle w:val="Cabealho"/>
            <w:rPr>
              <w:sz w:val="22"/>
              <w:szCs w:val="22"/>
            </w:rPr>
          </w:pPr>
          <w:r w:rsidRPr="003A5641">
            <w:rPr>
              <w:sz w:val="22"/>
              <w:szCs w:val="22"/>
            </w:rPr>
            <w:t>PREFEITURA MUNICIPAL DE ERVAL VELHO</w:t>
          </w:r>
        </w:p>
        <w:p w14:paraId="1DE05F57" w14:textId="77777777" w:rsidR="00570B2D" w:rsidRPr="003A5641" w:rsidRDefault="00570B2D" w:rsidP="00570B2D">
          <w:pPr>
            <w:pStyle w:val="Cabealho"/>
            <w:rPr>
              <w:sz w:val="22"/>
              <w:szCs w:val="22"/>
            </w:rPr>
          </w:pPr>
          <w:r w:rsidRPr="003A5641">
            <w:rPr>
              <w:sz w:val="22"/>
              <w:szCs w:val="22"/>
            </w:rPr>
            <w:t>SECRETARIA DE EDUCAÇÃO, CULTURA E DESPORTO</w:t>
          </w:r>
        </w:p>
        <w:p w14:paraId="43B651C4" w14:textId="77777777" w:rsidR="00570B2D" w:rsidRPr="003A5641" w:rsidRDefault="00570B2D" w:rsidP="00570B2D">
          <w:pPr>
            <w:pStyle w:val="Cabealho"/>
            <w:rPr>
              <w:sz w:val="22"/>
              <w:szCs w:val="22"/>
            </w:rPr>
          </w:pPr>
          <w:r w:rsidRPr="003A5641">
            <w:rPr>
              <w:sz w:val="22"/>
              <w:szCs w:val="22"/>
            </w:rPr>
            <w:t>ESCOLA BÁSICA MUNICIPAL CÉSAR AVELINO BRAGAGNOLO</w:t>
          </w:r>
        </w:p>
        <w:p w14:paraId="446B98C8" w14:textId="77777777" w:rsidR="00570B2D" w:rsidRDefault="00570B2D" w:rsidP="00570B2D"/>
      </w:tc>
    </w:tr>
  </w:tbl>
  <w:p w14:paraId="10952454" w14:textId="77777777" w:rsidR="00570B2D" w:rsidRDefault="00570B2D" w:rsidP="00570B2D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2811"/>
    <w:rsid w:val="00065A78"/>
    <w:rsid w:val="000F55E0"/>
    <w:rsid w:val="00101AF8"/>
    <w:rsid w:val="001062C9"/>
    <w:rsid w:val="00160C6F"/>
    <w:rsid w:val="00176584"/>
    <w:rsid w:val="001E7DBF"/>
    <w:rsid w:val="00372361"/>
    <w:rsid w:val="0038338C"/>
    <w:rsid w:val="003E7729"/>
    <w:rsid w:val="00460E9B"/>
    <w:rsid w:val="00570B2D"/>
    <w:rsid w:val="006805E8"/>
    <w:rsid w:val="007327B3"/>
    <w:rsid w:val="007C6648"/>
    <w:rsid w:val="0081605B"/>
    <w:rsid w:val="008458BE"/>
    <w:rsid w:val="008B5092"/>
    <w:rsid w:val="008F75FD"/>
    <w:rsid w:val="00A82380"/>
    <w:rsid w:val="00AA1143"/>
    <w:rsid w:val="00C10FA7"/>
    <w:rsid w:val="00C325A8"/>
    <w:rsid w:val="00C67F84"/>
    <w:rsid w:val="00CE6BE9"/>
    <w:rsid w:val="00DF192A"/>
    <w:rsid w:val="00EB7904"/>
    <w:rsid w:val="00F12811"/>
    <w:rsid w:val="00F14485"/>
    <w:rsid w:val="00FA26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602DEB"/>
  <w15:chartTrackingRefBased/>
  <w15:docId w15:val="{70B02D1E-86C2-48AF-85AE-D6241C517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12811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FA26FC"/>
    <w:pPr>
      <w:keepNext/>
      <w:keepLines/>
      <w:spacing w:line="360" w:lineRule="auto"/>
      <w:outlineLvl w:val="0"/>
    </w:pPr>
    <w:rPr>
      <w:rFonts w:asciiTheme="majorHAnsi" w:eastAsiaTheme="majorEastAsia" w:hAnsiTheme="majorHAnsi" w:cstheme="majorBidi"/>
      <w:b/>
      <w:caps/>
      <w:color w:val="000000" w:themeColor="text1"/>
      <w:sz w:val="28"/>
      <w:szCs w:val="32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FA26FC"/>
    <w:rPr>
      <w:rFonts w:asciiTheme="majorHAnsi" w:eastAsiaTheme="majorEastAsia" w:hAnsiTheme="majorHAnsi" w:cstheme="majorBidi"/>
      <w:b/>
      <w:caps/>
      <w:color w:val="000000" w:themeColor="text1"/>
      <w:sz w:val="28"/>
      <w:szCs w:val="32"/>
    </w:rPr>
  </w:style>
  <w:style w:type="table" w:styleId="Tabelacomgrade">
    <w:name w:val="Table Grid"/>
    <w:basedOn w:val="Tabelanormal"/>
    <w:uiPriority w:val="39"/>
    <w:rsid w:val="00F128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F12811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F12811"/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1E7DBF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1E7DBF"/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PargrafodaLista">
    <w:name w:val="List Paragraph"/>
    <w:basedOn w:val="Normal"/>
    <w:uiPriority w:val="34"/>
    <w:qFormat/>
    <w:rsid w:val="00F14485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101AF8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01AF8"/>
    <w:rPr>
      <w:rFonts w:ascii="Segoe UI" w:eastAsia="Times New Roman" w:hAnsi="Segoe UI" w:cs="Segoe UI"/>
      <w:sz w:val="18"/>
      <w:szCs w:val="18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microsoft.com/office/2007/relationships/hdphoto" Target="media/hdphoto1.wdp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Documents\Modelos%20Personalizados%20do%20Office\Branco%20Paulo.dotx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Branco Paulo</Template>
  <TotalTime>1</TotalTime>
  <Pages>13</Pages>
  <Words>135</Words>
  <Characters>735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cp:lastPrinted>2020-11-22T15:47:00Z</cp:lastPrinted>
  <dcterms:created xsi:type="dcterms:W3CDTF">2020-11-23T21:19:00Z</dcterms:created>
  <dcterms:modified xsi:type="dcterms:W3CDTF">2020-11-23T21:19:00Z</dcterms:modified>
</cp:coreProperties>
</file>